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080" w:firstLineChars="1100"/>
        <w:textAlignment w:val="auto"/>
        <w:outlineLvl w:val="9"/>
        <w:rPr>
          <w:rFonts w:ascii="黑体" w:eastAsia="黑体"/>
          <w:spacing w:val="-4"/>
          <w:sz w:val="28"/>
        </w:rPr>
      </w:pPr>
      <w:r>
        <w:rPr>
          <w:rFonts w:ascii="黑体" w:eastAsia="黑体"/>
          <w:sz w:val="28"/>
        </w:rPr>
        <w:t xml:space="preserve">                               </w:t>
      </w:r>
      <w:r>
        <w:rPr>
          <w:rFonts w:hint="eastAsia" w:ascii="黑体" w:eastAsia="黑体"/>
          <w:sz w:val="28"/>
        </w:rPr>
        <w:t>标记：</w:t>
      </w:r>
      <w:r>
        <w:rPr>
          <w:rFonts w:ascii="黑体" w:eastAsia="黑体"/>
          <w:spacing w:val="-4"/>
          <w:sz w:val="28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080" w:firstLineChars="1100"/>
        <w:textAlignment w:val="auto"/>
        <w:outlineLvl w:val="9"/>
        <w:rPr>
          <w:rFonts w:ascii="黑体" w:eastAsia="黑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pacing w:val="-10"/>
          <w:sz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10"/>
          <w:sz w:val="44"/>
        </w:rPr>
        <w:t>即墨区教育体育局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pacing w:val="-10"/>
          <w:sz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10"/>
          <w:sz w:val="44"/>
        </w:rPr>
        <w:t>关于对区十八届人大二次会议第57号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pacing w:val="-10"/>
          <w:sz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10"/>
          <w:sz w:val="44"/>
        </w:rPr>
        <w:t>建议的答复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解林代表：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/>
          <w:spacing w:val="-6"/>
          <w:sz w:val="32"/>
          <w:szCs w:val="32"/>
        </w:rPr>
        <w:t xml:space="preserve">    </w:t>
      </w:r>
      <w:r>
        <w:rPr>
          <w:rFonts w:hint="eastAsia" w:ascii="仿宋_GB2312" w:eastAsia="仿宋_GB2312"/>
          <w:spacing w:val="-6"/>
          <w:sz w:val="32"/>
          <w:szCs w:val="32"/>
        </w:rPr>
        <w:t>您提出的“关于</w:t>
      </w:r>
      <w:r>
        <w:fldChar w:fldCharType="begin"/>
      </w:r>
      <w:r>
        <w:instrText xml:space="preserve"> HYPERLINK "javascript:void(0)" \o "关于调整中小学校操场开放时间的建议" </w:instrText>
      </w:r>
      <w:r>
        <w:fldChar w:fldCharType="separate"/>
      </w:r>
      <w:r>
        <w:rPr>
          <w:rStyle w:val="7"/>
          <w:rFonts w:hint="eastAsia" w:ascii="仿宋_GB2312" w:eastAsia="仿宋_GB2312"/>
          <w:sz w:val="32"/>
          <w:szCs w:val="32"/>
        </w:rPr>
        <w:t>调整中小学校操场开放时间</w:t>
      </w:r>
      <w:r>
        <w:rPr>
          <w:rStyle w:val="7"/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pacing w:val="-6"/>
          <w:sz w:val="32"/>
          <w:szCs w:val="32"/>
        </w:rPr>
        <w:t>的建议”收悉。现答复如下：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您在区人大十八届二次会议上的第</w:t>
      </w:r>
      <w:r>
        <w:rPr>
          <w:rFonts w:ascii="仿宋_GB2312" w:hAnsi="黑体" w:eastAsia="仿宋_GB2312"/>
          <w:color w:val="000000"/>
          <w:sz w:val="32"/>
          <w:szCs w:val="32"/>
        </w:rPr>
        <w:t>57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号建议，我局已经收悉，感谢您对我区教育体育工作的关心。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近几年，区教体局为了认真做好学校体育场地对社会开放工作，完成为民办实事的任务，经过精心研究和准备，克服资金、安全和管理等诸多难题，</w:t>
      </w:r>
      <w:r>
        <w:rPr>
          <w:rFonts w:ascii="仿宋_GB2312" w:hAnsi="黑体" w:eastAsia="仿宋_GB2312"/>
          <w:color w:val="000000"/>
          <w:sz w:val="32"/>
          <w:szCs w:val="32"/>
        </w:rPr>
        <w:t>2013-2015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年免费开放了</w:t>
      </w:r>
      <w:r>
        <w:rPr>
          <w:rFonts w:ascii="仿宋_GB2312" w:hAnsi="黑体" w:eastAsia="仿宋_GB2312"/>
          <w:color w:val="000000"/>
          <w:sz w:val="32"/>
          <w:szCs w:val="32"/>
        </w:rPr>
        <w:t>53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所学校操场，山东《体育晨报》、新华社《今日头条》进行了报道。</w:t>
      </w:r>
      <w:r>
        <w:rPr>
          <w:rFonts w:ascii="仿宋_GB2312" w:hAnsi="黑体" w:eastAsia="仿宋_GB2312"/>
          <w:color w:val="000000"/>
          <w:sz w:val="32"/>
          <w:szCs w:val="32"/>
        </w:rPr>
        <w:t>2018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年新建成的塑胶操场也将向社会开放，进一步完善市民“</w:t>
      </w:r>
      <w:r>
        <w:rPr>
          <w:rFonts w:ascii="仿宋_GB2312" w:hAnsi="黑体" w:eastAsia="仿宋_GB2312"/>
          <w:color w:val="000000"/>
          <w:sz w:val="32"/>
          <w:szCs w:val="32"/>
        </w:rPr>
        <w:t>15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分钟健身圈”，基本能满足市民健身需求。为确保学校操场开放的实事办好，区教体局投入</w:t>
      </w:r>
      <w:r>
        <w:rPr>
          <w:rFonts w:ascii="仿宋_GB2312" w:hAnsi="黑体" w:eastAsia="仿宋_GB2312"/>
          <w:color w:val="000000"/>
          <w:sz w:val="32"/>
          <w:szCs w:val="32"/>
        </w:rPr>
        <w:t>200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余万元安装了室外健身器材，各学校投入</w:t>
      </w:r>
      <w:r>
        <w:rPr>
          <w:rFonts w:ascii="仿宋_GB2312" w:hAnsi="黑体" w:eastAsia="仿宋_GB2312"/>
          <w:color w:val="000000"/>
          <w:sz w:val="32"/>
          <w:szCs w:val="32"/>
        </w:rPr>
        <w:t>80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余万元配备了简易健身器材，并制定了《学校操场向社会开放管理办法》《学校操场开放注意事项》</w:t>
      </w:r>
      <w:bookmarkStart w:id="0" w:name="_GoBack"/>
      <w:bookmarkEnd w:id="0"/>
      <w:r>
        <w:rPr>
          <w:rFonts w:hint="eastAsia" w:ascii="仿宋_GB2312" w:hAnsi="黑体" w:eastAsia="仿宋_GB2312"/>
          <w:color w:val="000000"/>
          <w:sz w:val="32"/>
          <w:szCs w:val="32"/>
        </w:rPr>
        <w:t>《操场开放工作安全应急预案》《操场开放出入人员登记管理制度》等多项规章制度，并安排专人进行管理，为市民健身提供良好舒适的氛围。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pacing w:val="-6"/>
          <w:sz w:val="32"/>
          <w:szCs w:val="32"/>
        </w:rPr>
        <w:t>2017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年，区财政投入</w:t>
      </w:r>
      <w:r>
        <w:rPr>
          <w:rFonts w:ascii="仿宋_GB2312" w:eastAsia="仿宋_GB2312"/>
          <w:color w:val="000000"/>
          <w:spacing w:val="-6"/>
          <w:sz w:val="32"/>
          <w:szCs w:val="32"/>
        </w:rPr>
        <w:t>150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余万元为</w:t>
      </w:r>
      <w:r>
        <w:rPr>
          <w:rFonts w:ascii="仿宋_GB2312" w:eastAsia="仿宋_GB2312"/>
          <w:color w:val="000000"/>
          <w:spacing w:val="-6"/>
          <w:sz w:val="32"/>
          <w:szCs w:val="32"/>
        </w:rPr>
        <w:t>13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所夜间操场开放学校安装灯光、监控等设施，我局于</w:t>
      </w:r>
      <w:r>
        <w:rPr>
          <w:rFonts w:ascii="仿宋_GB2312" w:eastAsia="仿宋_GB2312"/>
          <w:color w:val="000000"/>
          <w:spacing w:val="-6"/>
          <w:sz w:val="32"/>
          <w:szCs w:val="32"/>
        </w:rPr>
        <w:t>2017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年</w:t>
      </w:r>
      <w:r>
        <w:rPr>
          <w:rFonts w:ascii="仿宋_GB2312" w:eastAsia="仿宋_GB2312"/>
          <w:color w:val="000000"/>
          <w:spacing w:val="-6"/>
          <w:sz w:val="32"/>
          <w:szCs w:val="32"/>
        </w:rPr>
        <w:t>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ascii="仿宋_GB2312" w:eastAsia="仿宋_GB2312"/>
          <w:color w:val="000000"/>
          <w:spacing w:val="-6"/>
          <w:sz w:val="32"/>
          <w:szCs w:val="32"/>
        </w:rPr>
        <w:t>30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日在城南小学召开了学校操场夜间对外开放现场会，</w:t>
      </w:r>
      <w:r>
        <w:rPr>
          <w:rFonts w:hint="eastAsia" w:ascii="仿宋_GB2312" w:eastAsia="仿宋_GB2312"/>
          <w:color w:val="000000"/>
          <w:sz w:val="32"/>
          <w:szCs w:val="32"/>
        </w:rPr>
        <w:t>自</w:t>
      </w:r>
      <w:r>
        <w:rPr>
          <w:rFonts w:ascii="仿宋_GB2312" w:eastAsia="仿宋_GB2312"/>
          <w:color w:val="000000"/>
          <w:sz w:val="32"/>
          <w:szCs w:val="32"/>
        </w:rPr>
        <w:t>2018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>26</w:t>
      </w:r>
      <w:r>
        <w:rPr>
          <w:rFonts w:hint="eastAsia" w:ascii="仿宋_GB2312" w:eastAsia="仿宋_GB2312"/>
          <w:color w:val="000000"/>
          <w:sz w:val="32"/>
          <w:szCs w:val="32"/>
        </w:rPr>
        <w:t>日（星期五）开始，</w:t>
      </w:r>
      <w:r>
        <w:rPr>
          <w:rFonts w:ascii="仿宋_GB2312" w:eastAsia="仿宋_GB2312"/>
          <w:color w:val="000000"/>
          <w:sz w:val="32"/>
          <w:szCs w:val="32"/>
        </w:rPr>
        <w:t>13</w:t>
      </w:r>
      <w:r>
        <w:rPr>
          <w:rFonts w:hint="eastAsia" w:ascii="仿宋_GB2312" w:eastAsia="仿宋_GB2312"/>
          <w:color w:val="000000"/>
          <w:sz w:val="32"/>
          <w:szCs w:val="32"/>
        </w:rPr>
        <w:t>处学校操场早晨、节假日上下午、夜间每天向市民免费开放（学生在校期间除外）。</w:t>
      </w:r>
      <w:r>
        <w:rPr>
          <w:rFonts w:hint="eastAsia" w:ascii="仿宋_GB2312" w:hAnsi="仿宋" w:eastAsia="仿宋_GB2312"/>
          <w:sz w:val="32"/>
          <w:szCs w:val="32"/>
        </w:rPr>
        <w:t>学校体育场地设施实现对外开放，为市民朋友提供了就近运动健身的场地，</w:t>
      </w:r>
      <w:r>
        <w:rPr>
          <w:rFonts w:hint="eastAsia" w:ascii="仿宋_GB2312" w:hAnsi="仿宋" w:eastAsia="仿宋_GB2312" w:cs="Arial"/>
          <w:sz w:val="32"/>
          <w:szCs w:val="32"/>
        </w:rPr>
        <w:t>减少城市建设中的重复投资，促进公共资源充分有效利用，有效缓减人民群众日益增长的体育健身需求与健身设施不足的矛盾。</w:t>
      </w:r>
      <w:r>
        <w:rPr>
          <w:rFonts w:ascii="仿宋_GB2312" w:hAnsi="仿宋" w:eastAsia="仿宋_GB2312" w:cs="Arial"/>
          <w:sz w:val="32"/>
          <w:szCs w:val="32"/>
        </w:rPr>
        <w:t>13</w:t>
      </w:r>
      <w:r>
        <w:rPr>
          <w:rFonts w:hint="eastAsia" w:ascii="仿宋_GB2312" w:hAnsi="仿宋" w:eastAsia="仿宋_GB2312" w:cs="Arial"/>
          <w:sz w:val="32"/>
          <w:szCs w:val="32"/>
        </w:rPr>
        <w:t>处学校操场开放</w:t>
      </w:r>
      <w:r>
        <w:rPr>
          <w:rFonts w:hint="eastAsia" w:ascii="仿宋_GB2312" w:eastAsia="仿宋_GB2312"/>
          <w:color w:val="000000"/>
          <w:sz w:val="32"/>
          <w:szCs w:val="32"/>
        </w:rPr>
        <w:t>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</w:t>
      </w:r>
      <w:r>
        <w:rPr>
          <w:rFonts w:hint="eastAsia" w:ascii="仿宋_GB2312" w:eastAsia="仿宋_GB2312"/>
          <w:color w:val="000000"/>
          <w:sz w:val="32"/>
          <w:szCs w:val="32"/>
        </w:rPr>
        <w:t>早晨：</w:t>
      </w:r>
      <w:r>
        <w:rPr>
          <w:rFonts w:ascii="仿宋_GB2312" w:eastAsia="仿宋_GB2312"/>
          <w:color w:val="000000"/>
          <w:sz w:val="32"/>
          <w:szCs w:val="32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color w:val="000000"/>
          <w:sz w:val="32"/>
          <w:szCs w:val="32"/>
        </w:rPr>
        <w:t>30—6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color w:val="000000"/>
          <w:sz w:val="32"/>
          <w:szCs w:val="32"/>
        </w:rPr>
        <w:t>50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</w:rPr>
        <w:t>上午（节假日）：</w:t>
      </w:r>
      <w:r>
        <w:rPr>
          <w:rFonts w:ascii="仿宋_GB2312" w:eastAsia="仿宋_GB2312"/>
          <w:color w:val="000000"/>
          <w:sz w:val="32"/>
          <w:szCs w:val="32"/>
        </w:rPr>
        <w:t>8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color w:val="000000"/>
          <w:sz w:val="32"/>
          <w:szCs w:val="32"/>
        </w:rPr>
        <w:t>00—11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color w:val="000000"/>
          <w:sz w:val="32"/>
          <w:szCs w:val="32"/>
        </w:rPr>
        <w:t>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</w:rPr>
        <w:t>下午（节假日）：</w:t>
      </w:r>
      <w:r>
        <w:rPr>
          <w:rFonts w:ascii="仿宋_GB2312" w:eastAsia="仿宋_GB2312"/>
          <w:color w:val="000000"/>
          <w:sz w:val="32"/>
          <w:szCs w:val="32"/>
        </w:rPr>
        <w:t>14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color w:val="000000"/>
          <w:sz w:val="32"/>
          <w:szCs w:val="32"/>
        </w:rPr>
        <w:t>00—17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color w:val="000000"/>
          <w:sz w:val="32"/>
          <w:szCs w:val="32"/>
        </w:rPr>
        <w:t>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4.</w:t>
      </w:r>
      <w:r>
        <w:rPr>
          <w:rFonts w:hint="eastAsia" w:ascii="仿宋_GB2312" w:eastAsia="仿宋_GB2312"/>
          <w:color w:val="000000"/>
          <w:sz w:val="32"/>
          <w:szCs w:val="32"/>
        </w:rPr>
        <w:t>夜间：</w:t>
      </w:r>
      <w:r>
        <w:rPr>
          <w:rFonts w:ascii="仿宋_GB2312" w:eastAsia="仿宋_GB2312"/>
          <w:color w:val="000000"/>
          <w:sz w:val="32"/>
          <w:szCs w:val="32"/>
        </w:rPr>
        <w:t>18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color w:val="000000"/>
          <w:sz w:val="32"/>
          <w:szCs w:val="32"/>
        </w:rPr>
        <w:t>30—20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color w:val="000000"/>
          <w:sz w:val="32"/>
          <w:szCs w:val="32"/>
        </w:rPr>
        <w:t>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操场夜间开放给学校管理、安保等工作带来难度，目前，学校夜间值班安保人员较少，操场夜间开放需要专职的物业安保人员，传达保安很难兼顾传达值班和操场安保。多数学校操场和教学区没有安装隔离围挡，因此，其它学校操场夜间暂不对外开放，待安保物业等措施到位后择机对市民开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欢迎您对我们的工作多提宝贵意见，十分感谢您对学校操场开放工作的关心，希望今后继续得到您的更多关注和支持。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12" w:firstLineChars="198"/>
        <w:jc w:val="left"/>
        <w:textAlignment w:val="auto"/>
        <w:outlineLvl w:val="9"/>
        <w:rPr>
          <w:rFonts w:ascii="仿宋_GB2312" w:eastAsia="仿宋_GB2312"/>
          <w:b/>
          <w:spacing w:val="-6"/>
          <w:sz w:val="32"/>
          <w:szCs w:val="32"/>
        </w:rPr>
      </w:pPr>
      <w:r>
        <w:rPr>
          <w:rFonts w:hint="eastAsia" w:ascii="仿宋_GB2312" w:eastAsia="仿宋_GB2312"/>
          <w:b/>
          <w:spacing w:val="-6"/>
          <w:sz w:val="32"/>
          <w:szCs w:val="32"/>
        </w:rPr>
        <w:t>附：即墨区</w:t>
      </w:r>
      <w:r>
        <w:rPr>
          <w:rFonts w:ascii="仿宋_GB2312" w:eastAsia="仿宋_GB2312"/>
          <w:b/>
          <w:spacing w:val="-6"/>
          <w:sz w:val="32"/>
          <w:szCs w:val="32"/>
        </w:rPr>
        <w:t>13</w:t>
      </w:r>
      <w:r>
        <w:rPr>
          <w:rFonts w:hint="eastAsia" w:ascii="仿宋_GB2312" w:eastAsia="仿宋_GB2312"/>
          <w:b/>
          <w:spacing w:val="-6"/>
          <w:sz w:val="32"/>
          <w:szCs w:val="32"/>
        </w:rPr>
        <w:t>处夜间操场开放学校名单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实验高中、</w:t>
      </w:r>
      <w:r>
        <w:rPr>
          <w:rFonts w:ascii="仿宋_GB2312" w:eastAsia="仿宋_GB2312" w:cs="仿宋_GB2312"/>
          <w:sz w:val="32"/>
          <w:szCs w:val="32"/>
        </w:rPr>
        <w:t>28</w:t>
      </w:r>
      <w:r>
        <w:rPr>
          <w:rFonts w:hint="eastAsia" w:ascii="仿宋_GB2312" w:eastAsia="仿宋_GB2312" w:cs="仿宋_GB2312"/>
          <w:sz w:val="32"/>
          <w:szCs w:val="32"/>
        </w:rPr>
        <w:t>中、德馨小学、实验二小、城南小学、通济八里庄小学、环秀中学、一职中专、新兴中学、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长江路小学、实验学校、潮海启翰小学、潮海中学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095" w:firstLineChars="195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  <w:r>
        <w:t xml:space="preserve">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（单位印章）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/>
          <w:spacing w:val="-6"/>
          <w:sz w:val="32"/>
          <w:szCs w:val="32"/>
        </w:rPr>
        <w:t xml:space="preserve">                                       2018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ascii="仿宋_GB2312" w:eastAsia="仿宋_GB2312"/>
          <w:spacing w:val="-6"/>
          <w:sz w:val="32"/>
          <w:szCs w:val="32"/>
        </w:rPr>
        <w:t>5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ascii="仿宋_GB2312" w:eastAsia="仿宋_GB2312"/>
          <w:spacing w:val="-6"/>
          <w:sz w:val="32"/>
          <w:szCs w:val="32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签发领导：李德军</w:t>
      </w:r>
      <w:r>
        <w:rPr>
          <w:rFonts w:ascii="仿宋_GB2312" w:eastAsia="仿宋_GB2312"/>
          <w:spacing w:val="-6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pacing w:val="-6"/>
          <w:sz w:val="32"/>
          <w:szCs w:val="32"/>
        </w:rPr>
        <w:t>承办人及电话：高青海</w:t>
      </w:r>
      <w:r>
        <w:rPr>
          <w:rFonts w:ascii="仿宋_GB2312" w:eastAsia="仿宋_GB2312"/>
          <w:spacing w:val="-6"/>
          <w:sz w:val="32"/>
          <w:szCs w:val="32"/>
        </w:rPr>
        <w:t xml:space="preserve"> 88510191 </w:t>
      </w:r>
      <w:r>
        <w:rPr>
          <w:rFonts w:hint="eastAsia" w:ascii="仿宋_GB2312" w:eastAsia="仿宋_GB2312"/>
          <w:spacing w:val="-6"/>
          <w:sz w:val="32"/>
          <w:szCs w:val="32"/>
        </w:rPr>
        <w:t>抄送：区人大常委会人事代表工作室、区政府政务督查室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- 2 -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D234C"/>
    <w:rsid w:val="000043A7"/>
    <w:rsid w:val="00024712"/>
    <w:rsid w:val="0003088E"/>
    <w:rsid w:val="00035E38"/>
    <w:rsid w:val="00040A9E"/>
    <w:rsid w:val="00044EDD"/>
    <w:rsid w:val="00050985"/>
    <w:rsid w:val="000551A3"/>
    <w:rsid w:val="00057194"/>
    <w:rsid w:val="000626F2"/>
    <w:rsid w:val="00070209"/>
    <w:rsid w:val="00077A57"/>
    <w:rsid w:val="0008022D"/>
    <w:rsid w:val="00084B6E"/>
    <w:rsid w:val="000906A7"/>
    <w:rsid w:val="000912F5"/>
    <w:rsid w:val="0009481D"/>
    <w:rsid w:val="000A428B"/>
    <w:rsid w:val="000B3A7C"/>
    <w:rsid w:val="000B7DA5"/>
    <w:rsid w:val="000C36ED"/>
    <w:rsid w:val="000C627F"/>
    <w:rsid w:val="000C7EA0"/>
    <w:rsid w:val="000D0DEC"/>
    <w:rsid w:val="000D292D"/>
    <w:rsid w:val="000D44F9"/>
    <w:rsid w:val="000D5E93"/>
    <w:rsid w:val="000E03CD"/>
    <w:rsid w:val="000E3F29"/>
    <w:rsid w:val="000F0A20"/>
    <w:rsid w:val="000F23F2"/>
    <w:rsid w:val="000F26D8"/>
    <w:rsid w:val="0010311C"/>
    <w:rsid w:val="001066C9"/>
    <w:rsid w:val="00112BC5"/>
    <w:rsid w:val="00114992"/>
    <w:rsid w:val="001215FA"/>
    <w:rsid w:val="00122F3F"/>
    <w:rsid w:val="00124E37"/>
    <w:rsid w:val="00127A30"/>
    <w:rsid w:val="00130500"/>
    <w:rsid w:val="00131CA3"/>
    <w:rsid w:val="0013490D"/>
    <w:rsid w:val="00152F5F"/>
    <w:rsid w:val="00157245"/>
    <w:rsid w:val="00160A04"/>
    <w:rsid w:val="001660E2"/>
    <w:rsid w:val="00166892"/>
    <w:rsid w:val="00170338"/>
    <w:rsid w:val="00175402"/>
    <w:rsid w:val="001802F2"/>
    <w:rsid w:val="00182867"/>
    <w:rsid w:val="001828C7"/>
    <w:rsid w:val="00193B9F"/>
    <w:rsid w:val="001A1F34"/>
    <w:rsid w:val="001A394F"/>
    <w:rsid w:val="001B3EC9"/>
    <w:rsid w:val="001D64F4"/>
    <w:rsid w:val="001E6686"/>
    <w:rsid w:val="001E6F20"/>
    <w:rsid w:val="001F2446"/>
    <w:rsid w:val="001F3437"/>
    <w:rsid w:val="001F576E"/>
    <w:rsid w:val="001F65E4"/>
    <w:rsid w:val="00210567"/>
    <w:rsid w:val="0022337C"/>
    <w:rsid w:val="002305BE"/>
    <w:rsid w:val="00231262"/>
    <w:rsid w:val="00232FB1"/>
    <w:rsid w:val="00246859"/>
    <w:rsid w:val="00247A9B"/>
    <w:rsid w:val="00255EE5"/>
    <w:rsid w:val="00264DE2"/>
    <w:rsid w:val="0026639F"/>
    <w:rsid w:val="002676A0"/>
    <w:rsid w:val="0028789A"/>
    <w:rsid w:val="002A7735"/>
    <w:rsid w:val="002B5898"/>
    <w:rsid w:val="002C5961"/>
    <w:rsid w:val="002C7076"/>
    <w:rsid w:val="002D27EB"/>
    <w:rsid w:val="002E7658"/>
    <w:rsid w:val="002F09C6"/>
    <w:rsid w:val="00300121"/>
    <w:rsid w:val="003061D1"/>
    <w:rsid w:val="003078FE"/>
    <w:rsid w:val="003104CF"/>
    <w:rsid w:val="00313E3E"/>
    <w:rsid w:val="00315A98"/>
    <w:rsid w:val="0032064C"/>
    <w:rsid w:val="00325936"/>
    <w:rsid w:val="00333FAF"/>
    <w:rsid w:val="00336C92"/>
    <w:rsid w:val="00344FA8"/>
    <w:rsid w:val="0036645C"/>
    <w:rsid w:val="00373EAC"/>
    <w:rsid w:val="003777F8"/>
    <w:rsid w:val="003855CF"/>
    <w:rsid w:val="0038695A"/>
    <w:rsid w:val="003879A4"/>
    <w:rsid w:val="003928DE"/>
    <w:rsid w:val="003A4745"/>
    <w:rsid w:val="003B1198"/>
    <w:rsid w:val="003B76A5"/>
    <w:rsid w:val="003C23B8"/>
    <w:rsid w:val="003C40BD"/>
    <w:rsid w:val="003D21D5"/>
    <w:rsid w:val="003D4F23"/>
    <w:rsid w:val="003E2018"/>
    <w:rsid w:val="003E6C9C"/>
    <w:rsid w:val="003E7796"/>
    <w:rsid w:val="003F0576"/>
    <w:rsid w:val="003F1EC0"/>
    <w:rsid w:val="003F2EA3"/>
    <w:rsid w:val="003F5CF4"/>
    <w:rsid w:val="003F6AE0"/>
    <w:rsid w:val="003F78AA"/>
    <w:rsid w:val="0040081F"/>
    <w:rsid w:val="004170CC"/>
    <w:rsid w:val="004306AA"/>
    <w:rsid w:val="00430935"/>
    <w:rsid w:val="00434EF3"/>
    <w:rsid w:val="00435740"/>
    <w:rsid w:val="0044241D"/>
    <w:rsid w:val="00442988"/>
    <w:rsid w:val="004459E1"/>
    <w:rsid w:val="00446F5A"/>
    <w:rsid w:val="0045401D"/>
    <w:rsid w:val="00456212"/>
    <w:rsid w:val="00457125"/>
    <w:rsid w:val="00472DE2"/>
    <w:rsid w:val="00474401"/>
    <w:rsid w:val="00481D71"/>
    <w:rsid w:val="004829E6"/>
    <w:rsid w:val="00493965"/>
    <w:rsid w:val="00494A5C"/>
    <w:rsid w:val="00496D3F"/>
    <w:rsid w:val="004B01CB"/>
    <w:rsid w:val="004B04F6"/>
    <w:rsid w:val="004B2A19"/>
    <w:rsid w:val="004B31F8"/>
    <w:rsid w:val="004B3A69"/>
    <w:rsid w:val="004B5503"/>
    <w:rsid w:val="004C27B5"/>
    <w:rsid w:val="004C418C"/>
    <w:rsid w:val="004C458D"/>
    <w:rsid w:val="004C7227"/>
    <w:rsid w:val="004D7C86"/>
    <w:rsid w:val="004E6273"/>
    <w:rsid w:val="004F0BF4"/>
    <w:rsid w:val="004F7275"/>
    <w:rsid w:val="004F729C"/>
    <w:rsid w:val="005007A5"/>
    <w:rsid w:val="00505CA1"/>
    <w:rsid w:val="00512440"/>
    <w:rsid w:val="00512497"/>
    <w:rsid w:val="005132F3"/>
    <w:rsid w:val="00522A38"/>
    <w:rsid w:val="00523A83"/>
    <w:rsid w:val="00526A7A"/>
    <w:rsid w:val="00532930"/>
    <w:rsid w:val="00532950"/>
    <w:rsid w:val="00533022"/>
    <w:rsid w:val="00533072"/>
    <w:rsid w:val="00534DB9"/>
    <w:rsid w:val="005376D8"/>
    <w:rsid w:val="00537FAA"/>
    <w:rsid w:val="005579E4"/>
    <w:rsid w:val="005634E9"/>
    <w:rsid w:val="00564FFE"/>
    <w:rsid w:val="00571E35"/>
    <w:rsid w:val="00574315"/>
    <w:rsid w:val="0057450A"/>
    <w:rsid w:val="005750D1"/>
    <w:rsid w:val="00577311"/>
    <w:rsid w:val="00580D37"/>
    <w:rsid w:val="005942D8"/>
    <w:rsid w:val="00594654"/>
    <w:rsid w:val="005A0106"/>
    <w:rsid w:val="005A6BF8"/>
    <w:rsid w:val="005B1455"/>
    <w:rsid w:val="005B3443"/>
    <w:rsid w:val="005B4E2F"/>
    <w:rsid w:val="005B7486"/>
    <w:rsid w:val="005C4F88"/>
    <w:rsid w:val="005D07BA"/>
    <w:rsid w:val="005D104E"/>
    <w:rsid w:val="005D691C"/>
    <w:rsid w:val="005E046E"/>
    <w:rsid w:val="005E3D01"/>
    <w:rsid w:val="005F1783"/>
    <w:rsid w:val="0061009D"/>
    <w:rsid w:val="00613525"/>
    <w:rsid w:val="006169DB"/>
    <w:rsid w:val="00621B96"/>
    <w:rsid w:val="006271AE"/>
    <w:rsid w:val="00632263"/>
    <w:rsid w:val="00634839"/>
    <w:rsid w:val="00640220"/>
    <w:rsid w:val="00646A80"/>
    <w:rsid w:val="00647445"/>
    <w:rsid w:val="00654180"/>
    <w:rsid w:val="00655FC4"/>
    <w:rsid w:val="00662B5D"/>
    <w:rsid w:val="006665C8"/>
    <w:rsid w:val="00670CB1"/>
    <w:rsid w:val="00673C9E"/>
    <w:rsid w:val="006753C2"/>
    <w:rsid w:val="006770AF"/>
    <w:rsid w:val="006831DF"/>
    <w:rsid w:val="00683F99"/>
    <w:rsid w:val="00684631"/>
    <w:rsid w:val="00684B41"/>
    <w:rsid w:val="00686AC4"/>
    <w:rsid w:val="0069361F"/>
    <w:rsid w:val="006B53D9"/>
    <w:rsid w:val="006B6F90"/>
    <w:rsid w:val="006C07FC"/>
    <w:rsid w:val="006C4D99"/>
    <w:rsid w:val="006C5A73"/>
    <w:rsid w:val="006C63DD"/>
    <w:rsid w:val="006C6EA6"/>
    <w:rsid w:val="006D07B7"/>
    <w:rsid w:val="006D1979"/>
    <w:rsid w:val="006D571F"/>
    <w:rsid w:val="006D6696"/>
    <w:rsid w:val="006D702A"/>
    <w:rsid w:val="006E327E"/>
    <w:rsid w:val="006E4105"/>
    <w:rsid w:val="006F2C22"/>
    <w:rsid w:val="006F4418"/>
    <w:rsid w:val="007046EC"/>
    <w:rsid w:val="00726805"/>
    <w:rsid w:val="007327A7"/>
    <w:rsid w:val="007362B0"/>
    <w:rsid w:val="0075001A"/>
    <w:rsid w:val="00750A0A"/>
    <w:rsid w:val="007523FD"/>
    <w:rsid w:val="00770CB3"/>
    <w:rsid w:val="0077547C"/>
    <w:rsid w:val="00781A6E"/>
    <w:rsid w:val="007873C8"/>
    <w:rsid w:val="00792DCA"/>
    <w:rsid w:val="00796E57"/>
    <w:rsid w:val="007A4AE8"/>
    <w:rsid w:val="007A5E96"/>
    <w:rsid w:val="007A6867"/>
    <w:rsid w:val="007A75CB"/>
    <w:rsid w:val="007B254E"/>
    <w:rsid w:val="007B6BF2"/>
    <w:rsid w:val="007C6A0F"/>
    <w:rsid w:val="007D1A53"/>
    <w:rsid w:val="007D2FF1"/>
    <w:rsid w:val="007D37FE"/>
    <w:rsid w:val="007D6274"/>
    <w:rsid w:val="007D7C82"/>
    <w:rsid w:val="007E1760"/>
    <w:rsid w:val="007E2564"/>
    <w:rsid w:val="007E2B00"/>
    <w:rsid w:val="007E4431"/>
    <w:rsid w:val="007F2709"/>
    <w:rsid w:val="007F575B"/>
    <w:rsid w:val="008025B3"/>
    <w:rsid w:val="00803623"/>
    <w:rsid w:val="00805DFC"/>
    <w:rsid w:val="008106F2"/>
    <w:rsid w:val="00811C30"/>
    <w:rsid w:val="00821006"/>
    <w:rsid w:val="00836822"/>
    <w:rsid w:val="00845B55"/>
    <w:rsid w:val="00851459"/>
    <w:rsid w:val="00854BCA"/>
    <w:rsid w:val="008563D5"/>
    <w:rsid w:val="0085746D"/>
    <w:rsid w:val="00862B6A"/>
    <w:rsid w:val="00866409"/>
    <w:rsid w:val="00866500"/>
    <w:rsid w:val="008668EA"/>
    <w:rsid w:val="008719DA"/>
    <w:rsid w:val="00871F8E"/>
    <w:rsid w:val="00873524"/>
    <w:rsid w:val="008806A7"/>
    <w:rsid w:val="00887C4F"/>
    <w:rsid w:val="008911E9"/>
    <w:rsid w:val="0089193B"/>
    <w:rsid w:val="00893F1A"/>
    <w:rsid w:val="00893F21"/>
    <w:rsid w:val="008A1492"/>
    <w:rsid w:val="008B3391"/>
    <w:rsid w:val="008B7636"/>
    <w:rsid w:val="008B7A50"/>
    <w:rsid w:val="008C0F42"/>
    <w:rsid w:val="008C68AB"/>
    <w:rsid w:val="008F7C78"/>
    <w:rsid w:val="00901099"/>
    <w:rsid w:val="0091295A"/>
    <w:rsid w:val="0092048C"/>
    <w:rsid w:val="00921986"/>
    <w:rsid w:val="00925E00"/>
    <w:rsid w:val="009262EF"/>
    <w:rsid w:val="00927C2A"/>
    <w:rsid w:val="00932E3C"/>
    <w:rsid w:val="009333E0"/>
    <w:rsid w:val="00934A87"/>
    <w:rsid w:val="00934CEF"/>
    <w:rsid w:val="00937521"/>
    <w:rsid w:val="00937F76"/>
    <w:rsid w:val="00944BC2"/>
    <w:rsid w:val="009460A8"/>
    <w:rsid w:val="00950858"/>
    <w:rsid w:val="00950E26"/>
    <w:rsid w:val="0095173A"/>
    <w:rsid w:val="00952570"/>
    <w:rsid w:val="009535C2"/>
    <w:rsid w:val="00956140"/>
    <w:rsid w:val="00956398"/>
    <w:rsid w:val="00956B9A"/>
    <w:rsid w:val="00957F45"/>
    <w:rsid w:val="00970B06"/>
    <w:rsid w:val="00970E32"/>
    <w:rsid w:val="009715CC"/>
    <w:rsid w:val="00973D3C"/>
    <w:rsid w:val="00976B1B"/>
    <w:rsid w:val="00985EB4"/>
    <w:rsid w:val="009921C4"/>
    <w:rsid w:val="009A0B15"/>
    <w:rsid w:val="009A0BAE"/>
    <w:rsid w:val="009A0C09"/>
    <w:rsid w:val="009A43A5"/>
    <w:rsid w:val="009B13B2"/>
    <w:rsid w:val="009B21A3"/>
    <w:rsid w:val="009C1D3E"/>
    <w:rsid w:val="009D5334"/>
    <w:rsid w:val="009E4B9F"/>
    <w:rsid w:val="009E5386"/>
    <w:rsid w:val="009F5BE8"/>
    <w:rsid w:val="00A00F0A"/>
    <w:rsid w:val="00A1045D"/>
    <w:rsid w:val="00A10FAE"/>
    <w:rsid w:val="00A12BE5"/>
    <w:rsid w:val="00A231FC"/>
    <w:rsid w:val="00A23DA4"/>
    <w:rsid w:val="00A26659"/>
    <w:rsid w:val="00A377F2"/>
    <w:rsid w:val="00A4279A"/>
    <w:rsid w:val="00A42843"/>
    <w:rsid w:val="00A4611F"/>
    <w:rsid w:val="00A465D4"/>
    <w:rsid w:val="00A47A13"/>
    <w:rsid w:val="00A66104"/>
    <w:rsid w:val="00A67064"/>
    <w:rsid w:val="00A72FFE"/>
    <w:rsid w:val="00A813D6"/>
    <w:rsid w:val="00A90E59"/>
    <w:rsid w:val="00A97480"/>
    <w:rsid w:val="00A97F7C"/>
    <w:rsid w:val="00AA0F11"/>
    <w:rsid w:val="00AA2E20"/>
    <w:rsid w:val="00AB03E3"/>
    <w:rsid w:val="00AB3116"/>
    <w:rsid w:val="00AB6B18"/>
    <w:rsid w:val="00AB6D2B"/>
    <w:rsid w:val="00AC1364"/>
    <w:rsid w:val="00AC76B1"/>
    <w:rsid w:val="00AD234C"/>
    <w:rsid w:val="00AD3272"/>
    <w:rsid w:val="00AE1EA0"/>
    <w:rsid w:val="00AE1EC5"/>
    <w:rsid w:val="00AE7CCB"/>
    <w:rsid w:val="00AE7D2F"/>
    <w:rsid w:val="00AF16A2"/>
    <w:rsid w:val="00AF3EA2"/>
    <w:rsid w:val="00AF4A61"/>
    <w:rsid w:val="00B10FF7"/>
    <w:rsid w:val="00B25E57"/>
    <w:rsid w:val="00B32202"/>
    <w:rsid w:val="00B32BAE"/>
    <w:rsid w:val="00B40E9B"/>
    <w:rsid w:val="00B43804"/>
    <w:rsid w:val="00B439A3"/>
    <w:rsid w:val="00B43E41"/>
    <w:rsid w:val="00B53977"/>
    <w:rsid w:val="00B558FD"/>
    <w:rsid w:val="00B61DD9"/>
    <w:rsid w:val="00B62A4F"/>
    <w:rsid w:val="00B62DAB"/>
    <w:rsid w:val="00B67057"/>
    <w:rsid w:val="00B76B72"/>
    <w:rsid w:val="00B84290"/>
    <w:rsid w:val="00B942E1"/>
    <w:rsid w:val="00BA1864"/>
    <w:rsid w:val="00BA1A4C"/>
    <w:rsid w:val="00BC1A70"/>
    <w:rsid w:val="00BC5C97"/>
    <w:rsid w:val="00BD0964"/>
    <w:rsid w:val="00BD1651"/>
    <w:rsid w:val="00BD2C47"/>
    <w:rsid w:val="00BD34A4"/>
    <w:rsid w:val="00BD528B"/>
    <w:rsid w:val="00BE103B"/>
    <w:rsid w:val="00BE3BAB"/>
    <w:rsid w:val="00BE7748"/>
    <w:rsid w:val="00BF416C"/>
    <w:rsid w:val="00BF7070"/>
    <w:rsid w:val="00BF785B"/>
    <w:rsid w:val="00C1112A"/>
    <w:rsid w:val="00C1234D"/>
    <w:rsid w:val="00C24D0F"/>
    <w:rsid w:val="00C276E7"/>
    <w:rsid w:val="00C303EC"/>
    <w:rsid w:val="00C32A6C"/>
    <w:rsid w:val="00C46706"/>
    <w:rsid w:val="00C50BF0"/>
    <w:rsid w:val="00C52E22"/>
    <w:rsid w:val="00C5486A"/>
    <w:rsid w:val="00C63998"/>
    <w:rsid w:val="00C73894"/>
    <w:rsid w:val="00C855F8"/>
    <w:rsid w:val="00C85E6A"/>
    <w:rsid w:val="00C92BC5"/>
    <w:rsid w:val="00CA1D28"/>
    <w:rsid w:val="00CA2D45"/>
    <w:rsid w:val="00CA3318"/>
    <w:rsid w:val="00CA387A"/>
    <w:rsid w:val="00CA3F6F"/>
    <w:rsid w:val="00CA6009"/>
    <w:rsid w:val="00CB524D"/>
    <w:rsid w:val="00CB5350"/>
    <w:rsid w:val="00CB5A3E"/>
    <w:rsid w:val="00CC2063"/>
    <w:rsid w:val="00CC266E"/>
    <w:rsid w:val="00CC60FE"/>
    <w:rsid w:val="00CD6075"/>
    <w:rsid w:val="00CD7823"/>
    <w:rsid w:val="00CE3F3C"/>
    <w:rsid w:val="00CE7D23"/>
    <w:rsid w:val="00D039C9"/>
    <w:rsid w:val="00D067DA"/>
    <w:rsid w:val="00D11DBF"/>
    <w:rsid w:val="00D15AD0"/>
    <w:rsid w:val="00D15B0A"/>
    <w:rsid w:val="00D16B29"/>
    <w:rsid w:val="00D2067E"/>
    <w:rsid w:val="00D213B2"/>
    <w:rsid w:val="00D26F60"/>
    <w:rsid w:val="00D45D59"/>
    <w:rsid w:val="00D46036"/>
    <w:rsid w:val="00D50E74"/>
    <w:rsid w:val="00D54856"/>
    <w:rsid w:val="00D610CE"/>
    <w:rsid w:val="00D66F0A"/>
    <w:rsid w:val="00D77CDB"/>
    <w:rsid w:val="00D77E46"/>
    <w:rsid w:val="00D82BCE"/>
    <w:rsid w:val="00D84CF8"/>
    <w:rsid w:val="00D96B49"/>
    <w:rsid w:val="00D96B6F"/>
    <w:rsid w:val="00DA009A"/>
    <w:rsid w:val="00DB38FB"/>
    <w:rsid w:val="00DB6DD8"/>
    <w:rsid w:val="00DC7BB9"/>
    <w:rsid w:val="00DC7E56"/>
    <w:rsid w:val="00DD167D"/>
    <w:rsid w:val="00DE0B2A"/>
    <w:rsid w:val="00DE5163"/>
    <w:rsid w:val="00DE595A"/>
    <w:rsid w:val="00DE6EB5"/>
    <w:rsid w:val="00DE7233"/>
    <w:rsid w:val="00DF1A07"/>
    <w:rsid w:val="00E02F28"/>
    <w:rsid w:val="00E030AF"/>
    <w:rsid w:val="00E10CFB"/>
    <w:rsid w:val="00E14F7C"/>
    <w:rsid w:val="00E22C18"/>
    <w:rsid w:val="00E2402B"/>
    <w:rsid w:val="00E304D1"/>
    <w:rsid w:val="00E32A6F"/>
    <w:rsid w:val="00E414D6"/>
    <w:rsid w:val="00E512FC"/>
    <w:rsid w:val="00E5236C"/>
    <w:rsid w:val="00E55A5D"/>
    <w:rsid w:val="00E5766C"/>
    <w:rsid w:val="00E578CF"/>
    <w:rsid w:val="00E60DE7"/>
    <w:rsid w:val="00E66875"/>
    <w:rsid w:val="00E702FC"/>
    <w:rsid w:val="00E7252D"/>
    <w:rsid w:val="00E80150"/>
    <w:rsid w:val="00E812F1"/>
    <w:rsid w:val="00E82FA3"/>
    <w:rsid w:val="00E90CB9"/>
    <w:rsid w:val="00E93B10"/>
    <w:rsid w:val="00E95963"/>
    <w:rsid w:val="00E97844"/>
    <w:rsid w:val="00EA30A3"/>
    <w:rsid w:val="00EA7615"/>
    <w:rsid w:val="00EB02E7"/>
    <w:rsid w:val="00EB157A"/>
    <w:rsid w:val="00EB39CE"/>
    <w:rsid w:val="00EC063B"/>
    <w:rsid w:val="00EC07A1"/>
    <w:rsid w:val="00EC40B3"/>
    <w:rsid w:val="00EE0031"/>
    <w:rsid w:val="00EE008F"/>
    <w:rsid w:val="00EE4B32"/>
    <w:rsid w:val="00F02CDD"/>
    <w:rsid w:val="00F1041A"/>
    <w:rsid w:val="00F11078"/>
    <w:rsid w:val="00F12B89"/>
    <w:rsid w:val="00F1575A"/>
    <w:rsid w:val="00F159DC"/>
    <w:rsid w:val="00F21D6B"/>
    <w:rsid w:val="00F23632"/>
    <w:rsid w:val="00F25845"/>
    <w:rsid w:val="00F503A1"/>
    <w:rsid w:val="00F530A7"/>
    <w:rsid w:val="00F63546"/>
    <w:rsid w:val="00F67782"/>
    <w:rsid w:val="00F71122"/>
    <w:rsid w:val="00F715A8"/>
    <w:rsid w:val="00F72B3E"/>
    <w:rsid w:val="00F8367C"/>
    <w:rsid w:val="00F83764"/>
    <w:rsid w:val="00F84422"/>
    <w:rsid w:val="00F9182A"/>
    <w:rsid w:val="00F94169"/>
    <w:rsid w:val="00FA7D2B"/>
    <w:rsid w:val="00FC1466"/>
    <w:rsid w:val="00FC231B"/>
    <w:rsid w:val="00FC7992"/>
    <w:rsid w:val="00FD78DF"/>
    <w:rsid w:val="00FE78CE"/>
    <w:rsid w:val="00FF4A15"/>
    <w:rsid w:val="3FD6410C"/>
    <w:rsid w:val="42A3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iPriority w:val="99"/>
    <w:pPr>
      <w:ind w:left="100" w:leftChars="2500"/>
    </w:pPr>
  </w:style>
  <w:style w:type="paragraph" w:styleId="3">
    <w:name w:val="footer"/>
    <w:basedOn w:val="1"/>
    <w:link w:val="11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  <w:style w:type="character" w:styleId="7">
    <w:name w:val="Hyperlink"/>
    <w:basedOn w:val="5"/>
    <w:semiHidden/>
    <w:uiPriority w:val="99"/>
    <w:rPr>
      <w:rFonts w:cs="Times New Roman"/>
      <w:color w:val="000000"/>
      <w:sz w:val="21"/>
      <w:u w:val="none"/>
    </w:rPr>
  </w:style>
  <w:style w:type="character" w:customStyle="1" w:styleId="9">
    <w:name w:val="Date Char"/>
    <w:basedOn w:val="5"/>
    <w:link w:val="2"/>
    <w:locked/>
    <w:uiPriority w:val="99"/>
    <w:rPr>
      <w:rFonts w:ascii="Calibri" w:hAnsi="Calibri" w:eastAsia="宋体" w:cs="Times New Roman"/>
    </w:rPr>
  </w:style>
  <w:style w:type="character" w:customStyle="1" w:styleId="10">
    <w:name w:val="Header Char"/>
    <w:basedOn w:val="5"/>
    <w:link w:val="4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Footer Char"/>
    <w:basedOn w:val="5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reader-word-layer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</Company>
  <Pages>2</Pages>
  <Words>193</Words>
  <Characters>1103</Characters>
  <Lines>0</Lines>
  <Paragraphs>0</Paragraphs>
  <TotalTime>0</TotalTime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2018-04-23T09:36:00Z</dcterms:created>
  <dc:creator>USER-</dc:creator>
  <cp:lastModifiedBy>Administrator</cp:lastModifiedBy>
  <dcterms:modified xsi:type="dcterms:W3CDTF">2018-05-10T11:16:37Z</dcterms:modified>
  <dc:title>                     标记：A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